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6321D5" w14:textId="77777777" w:rsidR="005B7A3B" w:rsidRPr="00D5692C" w:rsidRDefault="009B756D" w:rsidP="005B7A3B">
      <w:pPr>
        <w:rPr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E912460" wp14:editId="612D579B">
                <wp:simplePos x="0" y="0"/>
                <wp:positionH relativeFrom="margin">
                  <wp:posOffset>5325110</wp:posOffset>
                </wp:positionH>
                <wp:positionV relativeFrom="margin">
                  <wp:posOffset>-127000</wp:posOffset>
                </wp:positionV>
                <wp:extent cx="4618990" cy="109791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899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D1BE2" w14:textId="77777777" w:rsidR="00FB6E6E" w:rsidRDefault="00C967A2" w:rsidP="00C967A2">
                            <w:pPr>
                              <w:pStyle w:val="Heading1"/>
                            </w:pPr>
                            <w:r>
                              <w:t>School Holidays</w:t>
                            </w:r>
                            <w:r w:rsidR="00F60A59">
                              <w:t xml:space="preserve"> during School Closure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3pt;margin-top:-10pt;width:363.7pt;height:86.4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" filled="f" stroked="f">
                <v:path arrowok="t"/>
                <v:textbox inset="0,0,0,0">
                  <w:txbxContent>
                    <w:p w:rsidR="00FB6E6E" w:rsidRDefault="00C967A2" w:rsidP="00C967A2">
                      <w:pPr>
                        <w:pStyle w:val="Heading1"/>
                      </w:pPr>
                      <w:r>
                        <w:t>School Holidays</w:t>
                      </w:r>
                      <w:r w:rsidR="00F60A59">
                        <w:t xml:space="preserve"> during School Closure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115AB85" w14:textId="77777777" w:rsidR="00B96054" w:rsidRDefault="00B96054" w:rsidP="004A07B6"/>
    <w:p w14:paraId="3761B734" w14:textId="77777777" w:rsidR="00B96054" w:rsidRDefault="009B756D" w:rsidP="004A07B6">
      <w:r>
        <w:rPr>
          <w:noProof/>
        </w:rPr>
        <w:drawing>
          <wp:anchor distT="0" distB="0" distL="114300" distR="114300" simplePos="0" relativeHeight="251654656" behindDoc="0" locked="0" layoutInCell="1" allowOverlap="1" wp14:anchorId="2386C242" wp14:editId="03D71581">
            <wp:simplePos x="0" y="0"/>
            <wp:positionH relativeFrom="column">
              <wp:posOffset>5153660</wp:posOffset>
            </wp:positionH>
            <wp:positionV relativeFrom="paragraph">
              <wp:posOffset>490855</wp:posOffset>
            </wp:positionV>
            <wp:extent cx="4819650" cy="3406140"/>
            <wp:effectExtent l="0" t="0" r="0" b="0"/>
            <wp:wrapNone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D6099D4" wp14:editId="2DFA3B0D">
            <wp:simplePos x="0" y="0"/>
            <wp:positionH relativeFrom="column">
              <wp:posOffset>5730240</wp:posOffset>
            </wp:positionH>
            <wp:positionV relativeFrom="paragraph">
              <wp:posOffset>1477010</wp:posOffset>
            </wp:positionV>
            <wp:extent cx="2296795" cy="2254885"/>
            <wp:effectExtent l="0" t="0" r="0" b="0"/>
            <wp:wrapNone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3B81DE3" wp14:editId="795F8832">
            <wp:simplePos x="0" y="0"/>
            <wp:positionH relativeFrom="column">
              <wp:posOffset>8718550</wp:posOffset>
            </wp:positionH>
            <wp:positionV relativeFrom="paragraph">
              <wp:posOffset>2399665</wp:posOffset>
            </wp:positionV>
            <wp:extent cx="1102360" cy="1525270"/>
            <wp:effectExtent l="0" t="0" r="0" b="0"/>
            <wp:wrapNone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E0DF9" w14:textId="77777777" w:rsidR="00A84CE3" w:rsidRDefault="00A84CE3" w:rsidP="004A07B6">
      <w:pPr>
        <w:sectPr w:rsidR="00A84CE3" w:rsidSect="003A2B53">
          <w:headerReference w:type="default" r:id="rId11"/>
          <w:footerReference w:type="default" r:id="rId12"/>
          <w:pgSz w:w="16838" w:h="11906" w:orient="landscape" w:code="9"/>
          <w:pgMar w:top="737" w:right="567" w:bottom="1361" w:left="567" w:header="397" w:footer="737" w:gutter="0"/>
          <w:cols w:space="720"/>
          <w:noEndnote/>
          <w:docGrid w:linePitch="354"/>
        </w:sectPr>
      </w:pPr>
    </w:p>
    <w:p w14:paraId="282AE4B9" w14:textId="77777777" w:rsidR="00C967A2" w:rsidRDefault="00C967A2" w:rsidP="00C967A2">
      <w:pPr>
        <w:rPr>
          <w:sz w:val="36"/>
        </w:rPr>
      </w:pPr>
      <w:r>
        <w:rPr>
          <w:sz w:val="36"/>
        </w:rPr>
        <w:lastRenderedPageBreak/>
        <w:t>My name is</w:t>
      </w:r>
      <w:r w:rsidRPr="00C967A2">
        <w:rPr>
          <w:sz w:val="36"/>
        </w:rPr>
        <w:t xml:space="preserve"> </w:t>
      </w:r>
      <w:r w:rsidR="00F60A59">
        <w:rPr>
          <w:rFonts w:ascii="Arial" w:hAnsi="Arial" w:cs="Arial"/>
          <w:sz w:val="36"/>
          <w:u w:val="single"/>
        </w:rPr>
        <w:t>_____</w:t>
      </w:r>
      <w:r>
        <w:rPr>
          <w:sz w:val="36"/>
        </w:rPr>
        <w:t xml:space="preserve"> and I am in year</w:t>
      </w:r>
      <w:r w:rsidR="00F60A59">
        <w:rPr>
          <w:sz w:val="36"/>
        </w:rPr>
        <w:t xml:space="preserve"> </w:t>
      </w:r>
      <w:r w:rsidR="00F60A59">
        <w:rPr>
          <w:rFonts w:ascii="Arial" w:hAnsi="Arial" w:cs="Arial"/>
          <w:sz w:val="36"/>
          <w:u w:val="single"/>
        </w:rPr>
        <w:t>__</w:t>
      </w:r>
      <w:r w:rsidRPr="00C967A2">
        <w:rPr>
          <w:rFonts w:ascii="Arial" w:hAnsi="Arial" w:cs="Arial"/>
          <w:sz w:val="36"/>
          <w:u w:val="single"/>
        </w:rPr>
        <w:t xml:space="preserve">                  </w:t>
      </w:r>
      <w:r>
        <w:rPr>
          <w:sz w:val="36"/>
        </w:rPr>
        <w:t xml:space="preserve"> at </w:t>
      </w:r>
      <w:r w:rsidR="003B501F">
        <w:rPr>
          <w:rFonts w:ascii="Calibri" w:hAnsi="Calibri" w:cs="Calibri"/>
          <w:sz w:val="36"/>
          <w:u w:val="single"/>
        </w:rPr>
        <w:t xml:space="preserve">Holy Family </w:t>
      </w:r>
      <w:r>
        <w:rPr>
          <w:sz w:val="36"/>
        </w:rPr>
        <w:t xml:space="preserve">school.  </w:t>
      </w:r>
    </w:p>
    <w:p w14:paraId="109549D4" w14:textId="77777777" w:rsidR="00C967A2" w:rsidRDefault="00C967A2" w:rsidP="00C967A2">
      <w:pPr>
        <w:rPr>
          <w:sz w:val="36"/>
        </w:rPr>
      </w:pPr>
    </w:p>
    <w:p w14:paraId="4A3DFB78" w14:textId="77777777" w:rsidR="00C967A2" w:rsidRDefault="00C967A2" w:rsidP="00C967A2">
      <w:pPr>
        <w:rPr>
          <w:sz w:val="36"/>
        </w:rPr>
      </w:pPr>
      <w:r>
        <w:rPr>
          <w:sz w:val="36"/>
        </w:rPr>
        <w:t xml:space="preserve">Every school in England has time when the children do not go to school. This is called the school holidays. </w:t>
      </w:r>
    </w:p>
    <w:p w14:paraId="46E4FFF0" w14:textId="77777777" w:rsidR="00C967A2" w:rsidRDefault="00C967A2" w:rsidP="00C967A2">
      <w:pPr>
        <w:rPr>
          <w:sz w:val="36"/>
        </w:rPr>
      </w:pPr>
    </w:p>
    <w:p w14:paraId="5A3B6FC1" w14:textId="77777777" w:rsidR="002F1A97" w:rsidRDefault="002F1A97" w:rsidP="00EA20D1"/>
    <w:p w14:paraId="353B2996" w14:textId="77777777" w:rsidR="000F262C" w:rsidRDefault="000F262C" w:rsidP="00EA20D1"/>
    <w:p w14:paraId="39B73D9A" w14:textId="77777777" w:rsidR="002F1A97" w:rsidRDefault="002F1A97" w:rsidP="00EA20D1"/>
    <w:p w14:paraId="45C31C2E" w14:textId="77777777" w:rsidR="00C967A2" w:rsidRDefault="00C967A2" w:rsidP="00C967A2">
      <w:pPr>
        <w:rPr>
          <w:sz w:val="36"/>
          <w:szCs w:val="36"/>
        </w:rPr>
      </w:pPr>
    </w:p>
    <w:p w14:paraId="691CE561" w14:textId="77777777" w:rsidR="00C967A2" w:rsidRDefault="00C967A2" w:rsidP="00C967A2">
      <w:pPr>
        <w:rPr>
          <w:sz w:val="36"/>
          <w:szCs w:val="36"/>
        </w:rPr>
      </w:pPr>
    </w:p>
    <w:p w14:paraId="14989DD2" w14:textId="77777777" w:rsidR="00C967A2" w:rsidRDefault="00C967A2" w:rsidP="00C967A2">
      <w:pPr>
        <w:rPr>
          <w:sz w:val="36"/>
          <w:szCs w:val="36"/>
        </w:rPr>
      </w:pPr>
    </w:p>
    <w:p w14:paraId="3DEB4420" w14:textId="77777777" w:rsidR="00C967A2" w:rsidRDefault="00C967A2" w:rsidP="00C967A2">
      <w:pPr>
        <w:rPr>
          <w:sz w:val="36"/>
          <w:szCs w:val="36"/>
        </w:rPr>
      </w:pPr>
    </w:p>
    <w:p w14:paraId="05A15A5E" w14:textId="77777777" w:rsidR="00C967A2" w:rsidRDefault="00C967A2" w:rsidP="00C967A2">
      <w:pPr>
        <w:rPr>
          <w:sz w:val="36"/>
          <w:szCs w:val="36"/>
        </w:rPr>
      </w:pPr>
    </w:p>
    <w:p w14:paraId="1A147A5A" w14:textId="77777777" w:rsidR="005B7A3B" w:rsidRDefault="005B7A3B" w:rsidP="00C967A2">
      <w:pPr>
        <w:rPr>
          <w:sz w:val="36"/>
          <w:szCs w:val="36"/>
        </w:rPr>
      </w:pPr>
    </w:p>
    <w:p w14:paraId="1EA69CFF" w14:textId="77777777" w:rsidR="003B501F" w:rsidRDefault="006F3637" w:rsidP="006F3637">
      <w:pPr>
        <w:rPr>
          <w:sz w:val="36"/>
        </w:rPr>
      </w:pPr>
      <w:r>
        <w:rPr>
          <w:sz w:val="36"/>
        </w:rPr>
        <w:t xml:space="preserve">The time off in the school holidays is different each time. It could be a week, two weeks or six weeks. The six-week holiday is usually in the summer. </w:t>
      </w:r>
      <w:r w:rsidR="003B501F">
        <w:rPr>
          <w:sz w:val="36"/>
        </w:rPr>
        <w:t>The two week holiday happens at Easter and at Christmas.</w:t>
      </w:r>
    </w:p>
    <w:p w14:paraId="78E1B55B" w14:textId="77777777" w:rsidR="006F3637" w:rsidRDefault="003B501F" w:rsidP="006F3637">
      <w:pPr>
        <w:rPr>
          <w:sz w:val="36"/>
        </w:rPr>
      </w:pPr>
      <w:r>
        <w:rPr>
          <w:sz w:val="36"/>
        </w:rPr>
        <w:t xml:space="preserve">Today is the last day before the Easter </w:t>
      </w:r>
      <w:r w:rsidR="00F60A59">
        <w:rPr>
          <w:sz w:val="36"/>
        </w:rPr>
        <w:t>holidays. These will last for two weeks.</w:t>
      </w:r>
      <w:r w:rsidR="006F3637">
        <w:rPr>
          <w:sz w:val="36"/>
        </w:rPr>
        <w:t xml:space="preserve"> </w:t>
      </w:r>
    </w:p>
    <w:p w14:paraId="05F75248" w14:textId="77777777" w:rsidR="006F3637" w:rsidRDefault="006F3637" w:rsidP="006F3637">
      <w:pPr>
        <w:rPr>
          <w:sz w:val="36"/>
        </w:rPr>
      </w:pPr>
    </w:p>
    <w:p w14:paraId="7C1C4F1F" w14:textId="77777777" w:rsidR="006F3637" w:rsidRDefault="006F3637" w:rsidP="006F3637">
      <w:pPr>
        <w:rPr>
          <w:sz w:val="36"/>
        </w:rPr>
      </w:pPr>
      <w:r>
        <w:rPr>
          <w:sz w:val="36"/>
        </w:rPr>
        <w:t xml:space="preserve">Having time off in the holidays is good as this gives me time to relax.  </w:t>
      </w:r>
    </w:p>
    <w:p w14:paraId="65145697" w14:textId="77777777" w:rsidR="005B7A3B" w:rsidRDefault="009B756D" w:rsidP="00C967A2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0F8D462" wp14:editId="44F894EF">
            <wp:simplePos x="0" y="0"/>
            <wp:positionH relativeFrom="column">
              <wp:posOffset>68580</wp:posOffset>
            </wp:positionH>
            <wp:positionV relativeFrom="paragraph">
              <wp:posOffset>292735</wp:posOffset>
            </wp:positionV>
            <wp:extent cx="1604010" cy="2886710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F766CCB" wp14:editId="4D3864AA">
            <wp:simplePos x="0" y="0"/>
            <wp:positionH relativeFrom="column">
              <wp:posOffset>1656715</wp:posOffset>
            </wp:positionH>
            <wp:positionV relativeFrom="paragraph">
              <wp:posOffset>33655</wp:posOffset>
            </wp:positionV>
            <wp:extent cx="1741805" cy="2757170"/>
            <wp:effectExtent l="0" t="0" r="0" b="0"/>
            <wp:wrapNone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AC249" w14:textId="77777777" w:rsidR="00C967A2" w:rsidRDefault="009B756D" w:rsidP="00C967A2">
      <w:pPr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77A9B16" wp14:editId="059C5FDB">
            <wp:simplePos x="0" y="0"/>
            <wp:positionH relativeFrom="column">
              <wp:posOffset>3503295</wp:posOffset>
            </wp:positionH>
            <wp:positionV relativeFrom="paragraph">
              <wp:posOffset>94615</wp:posOffset>
            </wp:positionV>
            <wp:extent cx="1118235" cy="2371725"/>
            <wp:effectExtent l="0" t="0" r="0" b="0"/>
            <wp:wrapNone/>
            <wp:docPr id="10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45C8" w14:textId="77777777" w:rsidR="008F60AE" w:rsidRDefault="008F60AE" w:rsidP="00C967A2">
      <w:pPr>
        <w:rPr>
          <w:color w:val="000000"/>
          <w:sz w:val="36"/>
          <w:szCs w:val="36"/>
        </w:rPr>
      </w:pPr>
    </w:p>
    <w:p w14:paraId="3CDDECA3" w14:textId="77777777" w:rsidR="008F60AE" w:rsidRDefault="008F60AE" w:rsidP="00C967A2">
      <w:pPr>
        <w:rPr>
          <w:color w:val="000000"/>
          <w:sz w:val="36"/>
          <w:szCs w:val="36"/>
        </w:rPr>
      </w:pPr>
    </w:p>
    <w:p w14:paraId="28CC0108" w14:textId="77777777" w:rsidR="008F60AE" w:rsidRDefault="008F60AE" w:rsidP="00C967A2">
      <w:pPr>
        <w:rPr>
          <w:color w:val="000000"/>
          <w:sz w:val="36"/>
          <w:szCs w:val="36"/>
        </w:rPr>
      </w:pPr>
    </w:p>
    <w:p w14:paraId="35506540" w14:textId="77777777" w:rsidR="008F60AE" w:rsidRDefault="008F60AE" w:rsidP="00C967A2">
      <w:pPr>
        <w:rPr>
          <w:color w:val="000000"/>
          <w:sz w:val="36"/>
          <w:szCs w:val="36"/>
        </w:rPr>
      </w:pPr>
    </w:p>
    <w:p w14:paraId="68491DD1" w14:textId="77777777" w:rsidR="00C967A2" w:rsidRDefault="00C967A2" w:rsidP="00C967A2">
      <w:pPr>
        <w:rPr>
          <w:color w:val="000000"/>
          <w:sz w:val="36"/>
          <w:szCs w:val="36"/>
        </w:rPr>
      </w:pPr>
    </w:p>
    <w:p w14:paraId="5809C566" w14:textId="77777777" w:rsidR="006F3637" w:rsidRDefault="006F3637" w:rsidP="006F3637">
      <w:pPr>
        <w:rPr>
          <w:sz w:val="36"/>
          <w:szCs w:val="36"/>
        </w:rPr>
      </w:pPr>
      <w:r>
        <w:rPr>
          <w:sz w:val="36"/>
          <w:szCs w:val="36"/>
        </w:rPr>
        <w:t>In the school holidays I can do nice things.</w:t>
      </w:r>
      <w:r w:rsidR="00F60A59">
        <w:rPr>
          <w:sz w:val="36"/>
          <w:szCs w:val="36"/>
        </w:rPr>
        <w:t xml:space="preserve"> Usually</w:t>
      </w:r>
      <w:r>
        <w:rPr>
          <w:sz w:val="36"/>
          <w:szCs w:val="36"/>
        </w:rPr>
        <w:t xml:space="preserve"> I can play with my friends, spend time with my family, go on walks or visit new places.</w:t>
      </w:r>
      <w:r w:rsidR="00F60A59">
        <w:rPr>
          <w:sz w:val="36"/>
          <w:szCs w:val="36"/>
        </w:rPr>
        <w:t xml:space="preserve"> </w:t>
      </w:r>
    </w:p>
    <w:p w14:paraId="09E6B82B" w14:textId="77777777" w:rsidR="006F3637" w:rsidRDefault="006F3637" w:rsidP="00C967A2">
      <w:pPr>
        <w:rPr>
          <w:color w:val="000000"/>
          <w:sz w:val="36"/>
          <w:szCs w:val="36"/>
        </w:rPr>
      </w:pPr>
    </w:p>
    <w:p w14:paraId="7334027D" w14:textId="77777777" w:rsidR="006F3637" w:rsidRDefault="009B756D" w:rsidP="00C967A2">
      <w:pPr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B160543" wp14:editId="76D4B7B9">
            <wp:simplePos x="0" y="0"/>
            <wp:positionH relativeFrom="column">
              <wp:posOffset>120650</wp:posOffset>
            </wp:positionH>
            <wp:positionV relativeFrom="paragraph">
              <wp:posOffset>108585</wp:posOffset>
            </wp:positionV>
            <wp:extent cx="2665095" cy="1905000"/>
            <wp:effectExtent l="0" t="0" r="0" b="0"/>
            <wp:wrapNone/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7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07072" w14:textId="77777777" w:rsidR="006F3637" w:rsidRDefault="006F3637" w:rsidP="00C967A2">
      <w:pPr>
        <w:rPr>
          <w:color w:val="000000"/>
          <w:sz w:val="36"/>
          <w:szCs w:val="36"/>
        </w:rPr>
      </w:pPr>
    </w:p>
    <w:p w14:paraId="01F682C9" w14:textId="77777777" w:rsidR="006F3637" w:rsidRDefault="009B756D" w:rsidP="00C967A2">
      <w:pPr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99932FC" wp14:editId="6545D446">
            <wp:simplePos x="0" y="0"/>
            <wp:positionH relativeFrom="column">
              <wp:posOffset>3159760</wp:posOffset>
            </wp:positionH>
            <wp:positionV relativeFrom="paragraph">
              <wp:posOffset>224790</wp:posOffset>
            </wp:positionV>
            <wp:extent cx="1590040" cy="2195195"/>
            <wp:effectExtent l="0" t="0" r="0" b="0"/>
            <wp:wrapNone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4036D" w14:textId="77777777" w:rsidR="006F3637" w:rsidRDefault="006F3637" w:rsidP="00C967A2">
      <w:pPr>
        <w:rPr>
          <w:color w:val="000000"/>
          <w:sz w:val="36"/>
          <w:szCs w:val="36"/>
        </w:rPr>
      </w:pPr>
    </w:p>
    <w:p w14:paraId="5A046575" w14:textId="77777777" w:rsidR="006F3637" w:rsidRDefault="006F3637" w:rsidP="00C967A2">
      <w:pPr>
        <w:rPr>
          <w:color w:val="000000"/>
          <w:sz w:val="36"/>
          <w:szCs w:val="36"/>
        </w:rPr>
      </w:pPr>
    </w:p>
    <w:p w14:paraId="75B529D2" w14:textId="77777777" w:rsidR="006F3637" w:rsidRDefault="006F3637" w:rsidP="00C967A2">
      <w:pPr>
        <w:rPr>
          <w:color w:val="000000"/>
          <w:sz w:val="36"/>
          <w:szCs w:val="36"/>
        </w:rPr>
      </w:pPr>
    </w:p>
    <w:p w14:paraId="421241D8" w14:textId="77777777" w:rsidR="006F3637" w:rsidRDefault="006F3637" w:rsidP="00C967A2">
      <w:pPr>
        <w:rPr>
          <w:color w:val="000000"/>
          <w:sz w:val="36"/>
          <w:szCs w:val="36"/>
        </w:rPr>
      </w:pPr>
    </w:p>
    <w:p w14:paraId="5174CC51" w14:textId="77777777" w:rsidR="006F3637" w:rsidRDefault="006F3637" w:rsidP="00C967A2">
      <w:pPr>
        <w:rPr>
          <w:color w:val="000000"/>
          <w:sz w:val="36"/>
          <w:szCs w:val="36"/>
        </w:rPr>
      </w:pPr>
    </w:p>
    <w:p w14:paraId="08CF18E5" w14:textId="77777777" w:rsidR="006F3637" w:rsidRDefault="006F3637" w:rsidP="00C967A2">
      <w:pPr>
        <w:rPr>
          <w:color w:val="000000"/>
          <w:sz w:val="36"/>
          <w:szCs w:val="36"/>
        </w:rPr>
      </w:pPr>
    </w:p>
    <w:p w14:paraId="0BFAB806" w14:textId="77777777" w:rsidR="006F3637" w:rsidRDefault="006F3637" w:rsidP="00C967A2">
      <w:pPr>
        <w:rPr>
          <w:color w:val="000000"/>
          <w:sz w:val="36"/>
          <w:szCs w:val="36"/>
        </w:rPr>
      </w:pPr>
    </w:p>
    <w:p w14:paraId="2C7285D0" w14:textId="77777777" w:rsidR="006F3637" w:rsidRDefault="006F3637" w:rsidP="00C967A2">
      <w:pPr>
        <w:rPr>
          <w:color w:val="000000"/>
          <w:sz w:val="36"/>
          <w:szCs w:val="36"/>
        </w:rPr>
      </w:pPr>
    </w:p>
    <w:p w14:paraId="408448EA" w14:textId="77777777" w:rsidR="006F3637" w:rsidRDefault="00F60A59" w:rsidP="00C967A2">
      <w:pPr>
        <w:rPr>
          <w:color w:val="000000"/>
          <w:sz w:val="36"/>
          <w:szCs w:val="36"/>
        </w:rPr>
      </w:pPr>
      <w:r>
        <w:rPr>
          <w:sz w:val="36"/>
          <w:szCs w:val="36"/>
        </w:rPr>
        <w:t>At the moment, we aren’t allowed to go out and see other people so I can do nice things with the people in my house instead. We are allowed to go for nice walks, I can do this and look out for rainbows and teddy bears in people’s windows.</w:t>
      </w:r>
    </w:p>
    <w:p w14:paraId="2DEE165F" w14:textId="77777777" w:rsidR="00C967A2" w:rsidRDefault="00C967A2" w:rsidP="00C967A2">
      <w:pPr>
        <w:rPr>
          <w:color w:val="000000"/>
          <w:sz w:val="36"/>
          <w:szCs w:val="36"/>
        </w:rPr>
      </w:pPr>
    </w:p>
    <w:p w14:paraId="21DCFA6D" w14:textId="77777777" w:rsidR="00C967A2" w:rsidRDefault="00C967A2" w:rsidP="00C967A2">
      <w:pPr>
        <w:rPr>
          <w:color w:val="000000"/>
          <w:sz w:val="36"/>
          <w:szCs w:val="36"/>
        </w:rPr>
      </w:pPr>
    </w:p>
    <w:p w14:paraId="357FFF1D" w14:textId="77777777" w:rsidR="00C967A2" w:rsidRDefault="00C967A2" w:rsidP="00C967A2">
      <w:pPr>
        <w:rPr>
          <w:color w:val="000000"/>
          <w:sz w:val="36"/>
          <w:szCs w:val="36"/>
        </w:rPr>
      </w:pPr>
    </w:p>
    <w:p w14:paraId="0A6ADB5F" w14:textId="77777777" w:rsidR="00C967A2" w:rsidRDefault="00C967A2" w:rsidP="00C967A2">
      <w:pPr>
        <w:rPr>
          <w:color w:val="000000"/>
          <w:sz w:val="36"/>
          <w:szCs w:val="36"/>
        </w:rPr>
      </w:pPr>
    </w:p>
    <w:p w14:paraId="406E8B33" w14:textId="77777777" w:rsidR="00C967A2" w:rsidRDefault="00C967A2" w:rsidP="00C967A2">
      <w:pPr>
        <w:rPr>
          <w:color w:val="000000"/>
          <w:sz w:val="36"/>
          <w:szCs w:val="36"/>
        </w:rPr>
      </w:pPr>
    </w:p>
    <w:p w14:paraId="6BDF0C80" w14:textId="77777777" w:rsidR="006F3637" w:rsidRDefault="006F3637" w:rsidP="00C967A2">
      <w:pPr>
        <w:rPr>
          <w:color w:val="000000"/>
          <w:sz w:val="36"/>
          <w:szCs w:val="36"/>
        </w:rPr>
      </w:pPr>
    </w:p>
    <w:p w14:paraId="66EF76B2" w14:textId="77777777" w:rsidR="006F3637" w:rsidRPr="002B3DEC" w:rsidRDefault="009B756D" w:rsidP="006F3637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2ED5C65" wp14:editId="26FE55CD">
            <wp:simplePos x="0" y="0"/>
            <wp:positionH relativeFrom="column">
              <wp:posOffset>8089900</wp:posOffset>
            </wp:positionH>
            <wp:positionV relativeFrom="paragraph">
              <wp:posOffset>604520</wp:posOffset>
            </wp:positionV>
            <wp:extent cx="1661160" cy="1587500"/>
            <wp:effectExtent l="0" t="0" r="0" b="0"/>
            <wp:wrapNone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637">
        <w:rPr>
          <w:color w:val="000000"/>
          <w:sz w:val="36"/>
          <w:szCs w:val="36"/>
        </w:rPr>
        <w:br w:type="page"/>
      </w:r>
      <w:r w:rsidR="00F60A59">
        <w:rPr>
          <w:sz w:val="36"/>
        </w:rPr>
        <w:lastRenderedPageBreak/>
        <w:t>Because we are learning from home at the moment, it might be confusing to stop working for two weeks and then start again when the holidays are over.</w:t>
      </w:r>
      <w:r w:rsidR="006F3637">
        <w:rPr>
          <w:sz w:val="36"/>
        </w:rPr>
        <w:t xml:space="preserve"> </w:t>
      </w:r>
      <w:r w:rsidR="00F60A59">
        <w:rPr>
          <w:rFonts w:ascii="Arial" w:hAnsi="Arial" w:cs="Arial"/>
          <w:sz w:val="36"/>
        </w:rPr>
        <w:t xml:space="preserve">Mummy or Daddy </w:t>
      </w:r>
      <w:r w:rsidR="006F3637">
        <w:rPr>
          <w:sz w:val="36"/>
        </w:rPr>
        <w:t xml:space="preserve">can help with this by making me a calendar </w:t>
      </w:r>
      <w:r w:rsidR="00F60A59">
        <w:rPr>
          <w:sz w:val="36"/>
        </w:rPr>
        <w:t xml:space="preserve">or a visual chart </w:t>
      </w:r>
      <w:r w:rsidR="006F3637">
        <w:rPr>
          <w:sz w:val="36"/>
        </w:rPr>
        <w:t>to show me when</w:t>
      </w:r>
      <w:r w:rsidR="00F60A59">
        <w:rPr>
          <w:sz w:val="36"/>
        </w:rPr>
        <w:t xml:space="preserve"> it is time to go back to home learning</w:t>
      </w:r>
      <w:r w:rsidR="006F3637">
        <w:rPr>
          <w:sz w:val="36"/>
        </w:rPr>
        <w:t xml:space="preserve">. </w:t>
      </w:r>
    </w:p>
    <w:p w14:paraId="0BA96F99" w14:textId="77777777" w:rsidR="005B7A3B" w:rsidRDefault="005B7A3B" w:rsidP="00C967A2">
      <w:pPr>
        <w:rPr>
          <w:color w:val="000000"/>
          <w:sz w:val="36"/>
          <w:szCs w:val="36"/>
        </w:rPr>
      </w:pPr>
    </w:p>
    <w:p w14:paraId="7E2AE764" w14:textId="77777777" w:rsidR="005B7A3B" w:rsidRDefault="009B756D" w:rsidP="00C967A2">
      <w:pPr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62E5B6A" wp14:editId="3B759EFD">
            <wp:simplePos x="0" y="0"/>
            <wp:positionH relativeFrom="column">
              <wp:posOffset>347345</wp:posOffset>
            </wp:positionH>
            <wp:positionV relativeFrom="paragraph">
              <wp:posOffset>91440</wp:posOffset>
            </wp:positionV>
            <wp:extent cx="3847465" cy="2978785"/>
            <wp:effectExtent l="0" t="0" r="0" b="0"/>
            <wp:wrapSquare wrapText="bothSides"/>
            <wp:docPr id="106" name="Picture 106" descr="Free Printable April 2020 Calenda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6" descr="Free Printable April 2020 Calendars"/>
                    <pic:cNvPicPr>
                      <a:picLocks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EAFA" w14:textId="77777777" w:rsidR="006F3637" w:rsidRDefault="006F3637" w:rsidP="00C967A2">
      <w:pPr>
        <w:rPr>
          <w:color w:val="000000"/>
          <w:sz w:val="36"/>
          <w:szCs w:val="36"/>
        </w:rPr>
      </w:pPr>
    </w:p>
    <w:p w14:paraId="31725835" w14:textId="77777777" w:rsidR="006F3637" w:rsidRDefault="006F3637" w:rsidP="00C967A2">
      <w:pPr>
        <w:rPr>
          <w:color w:val="000000"/>
          <w:sz w:val="36"/>
          <w:szCs w:val="36"/>
        </w:rPr>
      </w:pPr>
    </w:p>
    <w:p w14:paraId="0AAEA580" w14:textId="77777777" w:rsidR="006F3637" w:rsidRDefault="006F3637" w:rsidP="00C967A2">
      <w:pPr>
        <w:rPr>
          <w:color w:val="000000"/>
          <w:sz w:val="36"/>
          <w:szCs w:val="36"/>
        </w:rPr>
      </w:pPr>
    </w:p>
    <w:p w14:paraId="690FD479" w14:textId="77777777" w:rsidR="006F3637" w:rsidRDefault="006F3637" w:rsidP="00C967A2">
      <w:pPr>
        <w:rPr>
          <w:color w:val="000000"/>
          <w:sz w:val="36"/>
          <w:szCs w:val="36"/>
        </w:rPr>
      </w:pPr>
    </w:p>
    <w:p w14:paraId="1F570FE8" w14:textId="77777777" w:rsidR="006F3637" w:rsidRDefault="006F3637" w:rsidP="00C967A2">
      <w:pPr>
        <w:rPr>
          <w:color w:val="000000"/>
          <w:sz w:val="36"/>
          <w:szCs w:val="36"/>
        </w:rPr>
      </w:pPr>
    </w:p>
    <w:p w14:paraId="6A0A0AF9" w14:textId="77777777" w:rsidR="006F3637" w:rsidRDefault="006F3637" w:rsidP="00C967A2">
      <w:pPr>
        <w:rPr>
          <w:color w:val="000000"/>
          <w:sz w:val="36"/>
          <w:szCs w:val="36"/>
        </w:rPr>
      </w:pPr>
    </w:p>
    <w:p w14:paraId="1E53EE8A" w14:textId="77777777" w:rsidR="006F3637" w:rsidRDefault="006F3637" w:rsidP="00C967A2">
      <w:pPr>
        <w:rPr>
          <w:color w:val="000000"/>
          <w:sz w:val="36"/>
          <w:szCs w:val="36"/>
        </w:rPr>
      </w:pPr>
    </w:p>
    <w:p w14:paraId="14F2F62F" w14:textId="77777777" w:rsidR="006F3637" w:rsidRDefault="006F3637" w:rsidP="00C967A2">
      <w:pPr>
        <w:rPr>
          <w:color w:val="000000"/>
          <w:sz w:val="36"/>
          <w:szCs w:val="36"/>
        </w:rPr>
      </w:pPr>
    </w:p>
    <w:p w14:paraId="47DB1894" w14:textId="77777777" w:rsidR="00C967A2" w:rsidRDefault="00F60A59" w:rsidP="00C967A2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Here I can write down some of the fun things I have done over Easter, and some of the home learning I am looking forward to getting back to!</w:t>
      </w:r>
    </w:p>
    <w:p w14:paraId="3B4AC5C0" w14:textId="77777777" w:rsidR="002F1A97" w:rsidRPr="00A8075A" w:rsidRDefault="002F1A97" w:rsidP="00C967A2"/>
    <w:sectPr w:rsidR="002F1A97" w:rsidRPr="00A8075A" w:rsidSect="00F128B9">
      <w:headerReference w:type="default" r:id="rId21"/>
      <w:footerReference w:type="default" r:id="rId22"/>
      <w:pgSz w:w="16838" w:h="11906" w:orient="landscape" w:code="9"/>
      <w:pgMar w:top="567" w:right="567" w:bottom="567" w:left="567" w:header="397" w:footer="737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21ABB" w14:textId="77777777" w:rsidR="00B748CC" w:rsidRDefault="00B748CC" w:rsidP="004A07B6">
      <w:r>
        <w:separator/>
      </w:r>
    </w:p>
  </w:endnote>
  <w:endnote w:type="continuationSeparator" w:id="0">
    <w:p w14:paraId="15C72FFB" w14:textId="77777777" w:rsidR="00B748CC" w:rsidRDefault="00B748CC" w:rsidP="004A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91F6F-60D2-42F5-ABC0-A96A2443904D}"/>
    <w:embedBold r:id="rId2" w:fontKey="{4ED62900-8C50-4816-9F2B-98019FA21581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2FBEBB2-735E-4034-BBC9-734C458C1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BA049" w14:textId="77777777" w:rsidR="00AC196C" w:rsidRDefault="009B756D" w:rsidP="004A07B6">
    <w:pPr>
      <w:pStyle w:val="Foot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3016A854" wp14:editId="70446CF7">
          <wp:simplePos x="0" y="0"/>
          <wp:positionH relativeFrom="column">
            <wp:posOffset>6981190</wp:posOffset>
          </wp:positionH>
          <wp:positionV relativeFrom="paragraph">
            <wp:posOffset>-474345</wp:posOffset>
          </wp:positionV>
          <wp:extent cx="1314450" cy="1076325"/>
          <wp:effectExtent l="0" t="0" r="0" b="0"/>
          <wp:wrapNone/>
          <wp:docPr id="18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570F9" w14:textId="77777777" w:rsidR="003A2B53" w:rsidRDefault="003A2B53" w:rsidP="004A0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BF81A" w14:textId="77777777" w:rsidR="00B748CC" w:rsidRDefault="00B748CC" w:rsidP="004A07B6">
      <w:r>
        <w:separator/>
      </w:r>
    </w:p>
  </w:footnote>
  <w:footnote w:type="continuationSeparator" w:id="0">
    <w:p w14:paraId="5C7FE49F" w14:textId="77777777" w:rsidR="00B748CC" w:rsidRDefault="00B748CC" w:rsidP="004A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99DC4" w14:textId="77777777" w:rsidR="00312885" w:rsidRDefault="009B756D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B5DDA5" wp14:editId="6404D703">
              <wp:simplePos x="0" y="0"/>
              <wp:positionH relativeFrom="column">
                <wp:posOffset>5126355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28575" b="19050"/>
              <wp:wrapNone/>
              <wp:docPr id="5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1BD144F" id=" 11" o:spid="_x0000_s1026" style="position:absolute;margin-left:403.65pt;margin-top:-10.1pt;width:399.75pt;height:8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" filled="f" strokecolor="#00b0f0" strokeweight="6pt">
              <v:path arrowok="t"/>
            </v:roundrect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8B9774A" wp14:editId="6E222C9E">
              <wp:simplePos x="0" y="0"/>
              <wp:positionH relativeFrom="column">
                <wp:posOffset>-236220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28575" b="19050"/>
              <wp:wrapNone/>
              <wp:docPr id="4" name="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05BC474" id=" 10" o:spid="_x0000_s1026" style="position:absolute;margin-left:-18.6pt;margin-top:-10.1pt;width:399.75pt;height:8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" filled="f" strokecolor="#00b0f0" strokeweight="6pt">
              <v:path arrowok="t"/>
            </v:roundrect>
          </w:pict>
        </mc:Fallback>
      </mc:AlternateContent>
    </w:r>
    <w:r w:rsidR="00AA4A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6B6E8" w14:textId="77777777" w:rsidR="00A84CE3" w:rsidRDefault="009B756D" w:rsidP="004A07B6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C152064" wp14:editId="21885C18">
              <wp:simplePos x="0" y="0"/>
              <wp:positionH relativeFrom="margin">
                <wp:posOffset>4986655</wp:posOffset>
              </wp:positionH>
              <wp:positionV relativeFrom="margin">
                <wp:posOffset>-377190</wp:posOffset>
              </wp:positionV>
              <wp:extent cx="0" cy="7162800"/>
              <wp:effectExtent l="0" t="0" r="19050" b="0"/>
              <wp:wrapNone/>
              <wp:docPr id="3" name="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2CF51" id="_x0000_t32" coordsize="21600,21600" o:spt="32" o:oned="t" path="m,l21600,21600e" filled="f">
              <v:path arrowok="t" fillok="f" o:connecttype="none"/>
              <o:lock v:ext="edit" shapetype="t"/>
            </v:shapetype>
            <v:shape id=" 14" o:spid="_x0000_s1026" type="#_x0000_t32" style="position:absolute;margin-left:392.65pt;margin-top:-29.7pt;width:0;height:56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">
              <v:stroke dashstyle="dash"/>
              <o:lock v:ext="edit" shapetype="f"/>
              <w10:wrap anchorx="margin" anchory="margin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41CE4D" wp14:editId="029421B0">
              <wp:simplePos x="0" y="0"/>
              <wp:positionH relativeFrom="column">
                <wp:posOffset>-207645</wp:posOffset>
              </wp:positionH>
              <wp:positionV relativeFrom="paragraph">
                <wp:posOffset>-109220</wp:posOffset>
              </wp:positionV>
              <wp:extent cx="10363200" cy="7258050"/>
              <wp:effectExtent l="38100" t="38100" r="19050" b="19050"/>
              <wp:wrapNone/>
              <wp:docPr id="2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19CE623" id=" 13" o:spid="_x0000_s1026" style="position:absolute;margin-left:-16.35pt;margin-top:-8.6pt;width:816pt;height:57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" filled="f" strokecolor="#00b0f0" strokeweight="6pt">
              <v:path arrowok="t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F0FA5"/>
    <w:multiLevelType w:val="hybridMultilevel"/>
    <w:tmpl w:val="C8A01D50"/>
    <w:lvl w:ilvl="0" w:tplc="DA3832DE">
      <w:start w:val="1"/>
      <w:numFmt w:val="bullet"/>
      <w:pStyle w:val="ListParagraph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582C4B32"/>
    <w:multiLevelType w:val="hybridMultilevel"/>
    <w:tmpl w:val="224E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E3"/>
    <w:rsid w:val="00000180"/>
    <w:rsid w:val="00070F52"/>
    <w:rsid w:val="000B60A4"/>
    <w:rsid w:val="000C442B"/>
    <w:rsid w:val="000E110F"/>
    <w:rsid w:val="000F262C"/>
    <w:rsid w:val="00130D05"/>
    <w:rsid w:val="00166A97"/>
    <w:rsid w:val="001D6A87"/>
    <w:rsid w:val="001E14CE"/>
    <w:rsid w:val="001F2DD8"/>
    <w:rsid w:val="002231A8"/>
    <w:rsid w:val="0023322E"/>
    <w:rsid w:val="002D31CD"/>
    <w:rsid w:val="002E3B13"/>
    <w:rsid w:val="002E4225"/>
    <w:rsid w:val="002F1A97"/>
    <w:rsid w:val="00312885"/>
    <w:rsid w:val="00312E26"/>
    <w:rsid w:val="0035035F"/>
    <w:rsid w:val="003706D9"/>
    <w:rsid w:val="00384370"/>
    <w:rsid w:val="00397F69"/>
    <w:rsid w:val="003A2B53"/>
    <w:rsid w:val="003B501F"/>
    <w:rsid w:val="003D02E3"/>
    <w:rsid w:val="003D40E2"/>
    <w:rsid w:val="003E7D94"/>
    <w:rsid w:val="0044535C"/>
    <w:rsid w:val="00461653"/>
    <w:rsid w:val="004A07B6"/>
    <w:rsid w:val="004E6F58"/>
    <w:rsid w:val="005620C3"/>
    <w:rsid w:val="0058005C"/>
    <w:rsid w:val="00582AA3"/>
    <w:rsid w:val="005B7A3B"/>
    <w:rsid w:val="005D3C40"/>
    <w:rsid w:val="005F022B"/>
    <w:rsid w:val="005F105C"/>
    <w:rsid w:val="0061288A"/>
    <w:rsid w:val="006227BD"/>
    <w:rsid w:val="006277CF"/>
    <w:rsid w:val="006B2456"/>
    <w:rsid w:val="006C1276"/>
    <w:rsid w:val="006F3637"/>
    <w:rsid w:val="0072437B"/>
    <w:rsid w:val="007D2156"/>
    <w:rsid w:val="007D3B20"/>
    <w:rsid w:val="008678C8"/>
    <w:rsid w:val="00872D60"/>
    <w:rsid w:val="0087547E"/>
    <w:rsid w:val="008D1F80"/>
    <w:rsid w:val="008F60AE"/>
    <w:rsid w:val="008F6B11"/>
    <w:rsid w:val="00900D20"/>
    <w:rsid w:val="00920F12"/>
    <w:rsid w:val="0098675E"/>
    <w:rsid w:val="009B756D"/>
    <w:rsid w:val="009E74FB"/>
    <w:rsid w:val="009F3C31"/>
    <w:rsid w:val="00A15C7E"/>
    <w:rsid w:val="00A67471"/>
    <w:rsid w:val="00A8075A"/>
    <w:rsid w:val="00A84CE3"/>
    <w:rsid w:val="00AA0B46"/>
    <w:rsid w:val="00AA4A05"/>
    <w:rsid w:val="00AB5D1A"/>
    <w:rsid w:val="00AC118F"/>
    <w:rsid w:val="00AC196C"/>
    <w:rsid w:val="00AC7ED1"/>
    <w:rsid w:val="00AE5C0E"/>
    <w:rsid w:val="00B5218B"/>
    <w:rsid w:val="00B748CC"/>
    <w:rsid w:val="00B934A5"/>
    <w:rsid w:val="00B9505F"/>
    <w:rsid w:val="00B96054"/>
    <w:rsid w:val="00BC6318"/>
    <w:rsid w:val="00BC77F8"/>
    <w:rsid w:val="00BD05A9"/>
    <w:rsid w:val="00C171E4"/>
    <w:rsid w:val="00C415D1"/>
    <w:rsid w:val="00C50BC0"/>
    <w:rsid w:val="00C61373"/>
    <w:rsid w:val="00C967A2"/>
    <w:rsid w:val="00CB6661"/>
    <w:rsid w:val="00CF3BA6"/>
    <w:rsid w:val="00CF583A"/>
    <w:rsid w:val="00D07712"/>
    <w:rsid w:val="00D568DB"/>
    <w:rsid w:val="00E73ADB"/>
    <w:rsid w:val="00E8191C"/>
    <w:rsid w:val="00E93653"/>
    <w:rsid w:val="00EA20D1"/>
    <w:rsid w:val="00EC4115"/>
    <w:rsid w:val="00ED1CDA"/>
    <w:rsid w:val="00ED57AA"/>
    <w:rsid w:val="00EF44C9"/>
    <w:rsid w:val="00F128B9"/>
    <w:rsid w:val="00F22211"/>
    <w:rsid w:val="00F4033D"/>
    <w:rsid w:val="00F43613"/>
    <w:rsid w:val="00F467C2"/>
    <w:rsid w:val="00F534DB"/>
    <w:rsid w:val="00F60A59"/>
    <w:rsid w:val="00F73E0C"/>
    <w:rsid w:val="00F85F32"/>
    <w:rsid w:val="00FA066F"/>
    <w:rsid w:val="00FB6E6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2DF0"/>
  <w15:chartTrackingRefBased/>
  <w15:docId w15:val="{A600D500-9AEF-0243-863D-458EAC88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A07B6"/>
    <w:pPr>
      <w:suppressAutoHyphens/>
      <w:autoSpaceDE w:val="0"/>
      <w:autoSpaceDN w:val="0"/>
      <w:adjustRightInd w:val="0"/>
      <w:spacing w:after="160" w:line="259" w:lineRule="auto"/>
      <w:textAlignment w:val="center"/>
    </w:pPr>
    <w:rPr>
      <w:rFonts w:ascii="Twinkl" w:hAnsi="Twinkl" w:cs="Twinkl"/>
      <w:color w:val="1C1C1C"/>
      <w:sz w:val="32"/>
      <w:szCs w:val="3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A84CE3"/>
    <w:pPr>
      <w:spacing w:after="24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B6E6E"/>
    <w:pPr>
      <w:spacing w:before="57" w:after="0"/>
      <w:outlineLvl w:val="1"/>
    </w:pPr>
    <w:rPr>
      <w:b/>
      <w:bCs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B6E6E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A84CE3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B6E6E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B6E6E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B6E6E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FB6E6E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FB6E6E"/>
    <w:pPr>
      <w:ind w:left="357" w:hanging="357"/>
    </w:pPr>
  </w:style>
  <w:style w:type="character" w:customStyle="1" w:styleId="Bullets-TwinklChar">
    <w:name w:val="Bullets - Twinkl Char"/>
    <w:link w:val="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E73AD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E73AD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B6E6E"/>
    <w:pPr>
      <w:numPr>
        <w:numId w:val="5"/>
      </w:numPr>
    </w:pPr>
  </w:style>
  <w:style w:type="character" w:customStyle="1" w:styleId="NumberedBullets-TwinklChar">
    <w:name w:val="Numbered Bullets - Twinkl Char"/>
    <w:link w:val="Numbered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FB6E6E"/>
  </w:style>
  <w:style w:type="character" w:customStyle="1" w:styleId="IndentedNumberedBullets-TwinklChar">
    <w:name w:val="Indented Numbered Bullets - Twinkl Char"/>
    <w:link w:val="IndentedNumberedBullets-Twinkl"/>
    <w:rsid w:val="00FB6E6E"/>
  </w:style>
  <w:style w:type="paragraph" w:styleId="ListParagraph">
    <w:name w:val="List Paragraph"/>
    <w:aliases w:val="Indented Bullets - Twinkl"/>
    <w:basedOn w:val="Normal"/>
    <w:uiPriority w:val="34"/>
    <w:qFormat/>
    <w:rsid w:val="00FB6E6E"/>
    <w:pPr>
      <w:numPr>
        <w:numId w:val="7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FB6E6E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B6E6E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1KS1">
    <w:name w:val="Heading 1 (KS1)"/>
    <w:basedOn w:val="Normal"/>
    <w:uiPriority w:val="99"/>
    <w:rsid w:val="00D568DB"/>
    <w:pPr>
      <w:spacing w:after="170" w:line="288" w:lineRule="auto"/>
      <w:jc w:val="center"/>
    </w:pPr>
    <w:rPr>
      <w:b/>
      <w:bCs/>
      <w:color w:val="131312"/>
      <w:sz w:val="66"/>
      <w:szCs w:val="6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https://www.wiki-calendar.com/wp-content/uploads/2019/09/April-2020-Calendar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Current%20Work\T-S-3770-Touching-My-Own-Belongings-Social-Stories\-Editable\-Booklet\Editable%20Bookl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EF3A7-230C-4BE8-A8E7-B95241D1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 Booklet</Template>
  <TotalTime>1</TotalTime>
  <Pages>4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Links>
    <vt:vector size="6" baseType="variant">
      <vt:variant>
        <vt:i4>1638469</vt:i4>
      </vt:variant>
      <vt:variant>
        <vt:i4>-1</vt:i4>
      </vt:variant>
      <vt:variant>
        <vt:i4>1130</vt:i4>
      </vt:variant>
      <vt:variant>
        <vt:i4>1</vt:i4>
      </vt:variant>
      <vt:variant>
        <vt:lpwstr>https://www.wiki-calendar.com/wp-content/uploads/2019/09/April-2020-Calendar.jpg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senco</cp:lastModifiedBy>
  <cp:revision>2</cp:revision>
  <dcterms:created xsi:type="dcterms:W3CDTF">2020-04-03T20:07:00Z</dcterms:created>
  <dcterms:modified xsi:type="dcterms:W3CDTF">2020-04-03T20:07:00Z</dcterms:modified>
</cp:coreProperties>
</file>